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D5F59" w14:textId="77777777" w:rsidR="00222867" w:rsidRPr="009621D3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 w:rsidRPr="009621D3"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7F8D5F5A" w14:textId="77777777" w:rsidR="00F90453" w:rsidRPr="009621D3" w:rsidRDefault="009F27D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RPr="009621D3" w14:paraId="7F8D5F5D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8D5F5B" w14:textId="77777777" w:rsidR="00222867" w:rsidRPr="009621D3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9621D3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9621D3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5C" w14:textId="77777777" w:rsidR="00222867" w:rsidRPr="009621D3" w:rsidRDefault="00914C79" w:rsidP="00914C79">
            <w:pPr>
              <w:rPr>
                <w:rtl/>
              </w:rPr>
            </w:pPr>
            <w:r w:rsidRPr="009621D3">
              <w:rPr>
                <w:rFonts w:hint="cs"/>
                <w:rtl/>
              </w:rPr>
              <w:t>משרד התחבורה</w:t>
            </w:r>
          </w:p>
        </w:tc>
      </w:tr>
      <w:tr w:rsidR="007548B0" w:rsidRPr="009621D3" w14:paraId="7F8D5F60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8D5F5E" w14:textId="77777777" w:rsidR="00222867" w:rsidRPr="009621D3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9621D3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9621D3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5F" w14:textId="77777777" w:rsidR="00222867" w:rsidRPr="009621D3" w:rsidRDefault="00914C79" w:rsidP="00914C79">
            <w:pPr>
              <w:rPr>
                <w:rtl/>
              </w:rPr>
            </w:pPr>
            <w:r w:rsidRPr="009621D3">
              <w:rPr>
                <w:rFonts w:hint="cs"/>
                <w:rtl/>
              </w:rPr>
              <w:t>השירות המטאורולוגי</w:t>
            </w:r>
          </w:p>
        </w:tc>
      </w:tr>
      <w:tr w:rsidR="007548B0" w:rsidRPr="009621D3" w14:paraId="7F8D5F63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8D5F61" w14:textId="77777777" w:rsidR="00222867" w:rsidRPr="009621D3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9621D3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9621D3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62" w14:textId="77777777" w:rsidR="00222867" w:rsidRPr="009621D3" w:rsidRDefault="00914C79" w:rsidP="00914C79">
            <w:r w:rsidRPr="009621D3">
              <w:rPr>
                <w:rFonts w:hint="cs"/>
                <w:rtl/>
              </w:rPr>
              <w:t>11/12/2018</w:t>
            </w:r>
          </w:p>
        </w:tc>
      </w:tr>
    </w:tbl>
    <w:p w14:paraId="7F8D5F64" w14:textId="77777777" w:rsidR="00332AFB" w:rsidRPr="009621D3" w:rsidRDefault="009F27DE" w:rsidP="00222867">
      <w:pPr>
        <w:rPr>
          <w:rtl/>
        </w:rPr>
      </w:pPr>
    </w:p>
    <w:p w14:paraId="7F8D5F65" w14:textId="77777777" w:rsidR="00222867" w:rsidRPr="009621D3" w:rsidRDefault="009F27DE" w:rsidP="00222867">
      <w:pPr>
        <w:rPr>
          <w:rtl/>
        </w:rPr>
      </w:pPr>
    </w:p>
    <w:p w14:paraId="7F8D5F66" w14:textId="77777777" w:rsidR="00222867" w:rsidRPr="009621D3" w:rsidRDefault="009F27DE" w:rsidP="00222867">
      <w:pPr>
        <w:rPr>
          <w:rtl/>
        </w:rPr>
      </w:pPr>
    </w:p>
    <w:p w14:paraId="7F8D5F67" w14:textId="77777777" w:rsidR="00222867" w:rsidRPr="009621D3" w:rsidRDefault="009F27DE" w:rsidP="00222867">
      <w:pPr>
        <w:rPr>
          <w:rtl/>
        </w:rPr>
      </w:pPr>
    </w:p>
    <w:p w14:paraId="7F8D5F68" w14:textId="77777777" w:rsidR="00222867" w:rsidRPr="009621D3" w:rsidRDefault="009F27DE" w:rsidP="00222867">
      <w:pPr>
        <w:rPr>
          <w:rtl/>
        </w:rPr>
      </w:pPr>
    </w:p>
    <w:p w14:paraId="7F8D5F69" w14:textId="77777777" w:rsidR="00222867" w:rsidRPr="009621D3" w:rsidRDefault="009F27DE" w:rsidP="00222867">
      <w:pPr>
        <w:rPr>
          <w:rtl/>
        </w:rPr>
      </w:pPr>
    </w:p>
    <w:p w14:paraId="7F8D5F6A" w14:textId="77777777" w:rsidR="00222867" w:rsidRPr="009621D3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 w:rsidRPr="009621D3">
        <w:rPr>
          <w:rFonts w:ascii="Arial" w:hAnsi="Arial"/>
          <w:bCs/>
          <w:sz w:val="22"/>
          <w:szCs w:val="22"/>
          <w:rtl/>
        </w:rPr>
        <w:t xml:space="preserve">הנדון: </w:t>
      </w:r>
      <w:r w:rsidRPr="009621D3"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F8D5F6B" w14:textId="77777777" w:rsidR="00222867" w:rsidRPr="009621D3" w:rsidRDefault="009F27D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F8D5F6C" w14:textId="77777777" w:rsidR="00222867" w:rsidRPr="009621D3" w:rsidRDefault="009B6B29" w:rsidP="009621D3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621D3" w:rsidRPr="009621D3">
        <w:rPr>
          <w:rFonts w:ascii="Arial" w:hAnsi="Arial"/>
          <w:b/>
          <w:sz w:val="21"/>
          <w:szCs w:val="21"/>
        </w:rPr>
        <w:t>√</w:t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9621D3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 w:rsidRPr="009621D3"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7F8D5F6D" w14:textId="77777777" w:rsidR="00222867" w:rsidRPr="009621D3" w:rsidRDefault="009F27D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9621D3" w14:paraId="7F8D5F6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8D5F6E" w14:textId="77777777" w:rsidR="00222867" w:rsidRPr="009621D3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9621D3" w14:paraId="7F8D5F71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70" w14:textId="77777777" w:rsidR="00222867" w:rsidRPr="009621D3" w:rsidRDefault="00914C7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הצטרפות לתוכניות שיתוף פעולה ושיתוף מידע מטאורולוגי אירופאיות במסגרת ארגון 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EUMETNET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- </w:t>
            </w:r>
          </w:p>
        </w:tc>
      </w:tr>
      <w:tr w:rsidR="007548B0" w:rsidRPr="009621D3" w14:paraId="7F8D5F73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72" w14:textId="77777777" w:rsidR="00222867" w:rsidRPr="009621D3" w:rsidRDefault="00914C7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הרשת המטאורולוגית האירופאית</w:t>
            </w:r>
          </w:p>
        </w:tc>
      </w:tr>
      <w:tr w:rsidR="007548B0" w:rsidRPr="009621D3" w14:paraId="7F8D5F75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74" w14:textId="77777777" w:rsidR="00222867" w:rsidRPr="009621D3" w:rsidRDefault="009F27D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RPr="009621D3" w14:paraId="7F8D5F77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76" w14:textId="77777777" w:rsidR="00222867" w:rsidRPr="009621D3" w:rsidRDefault="009F27D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RPr="009621D3" w14:paraId="7F8D5F79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78" w14:textId="77777777" w:rsidR="00222867" w:rsidRPr="009621D3" w:rsidRDefault="009F27D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F8D5F7A" w14:textId="77777777" w:rsidR="00222867" w:rsidRPr="009621D3" w:rsidRDefault="009F27D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7F8D5F7B" w14:textId="77777777" w:rsidR="00222867" w:rsidRPr="009621D3" w:rsidRDefault="009B6B29" w:rsidP="009621D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9621D3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9621D3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621D3" w:rsidRPr="009621D3">
        <w:rPr>
          <w:rFonts w:ascii="Arial" w:hAnsi="Arial"/>
          <w:b/>
          <w:sz w:val="21"/>
          <w:szCs w:val="21"/>
        </w:rPr>
        <w:t>√</w:t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7F8D5F7C" w14:textId="77777777" w:rsidR="00222867" w:rsidRPr="009621D3" w:rsidRDefault="009F27D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F8D5F7D" w14:textId="77777777" w:rsidR="00222867" w:rsidRPr="009621D3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9621D3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9621D3">
        <w:rPr>
          <w:rFonts w:asciiTheme="minorBidi" w:hAnsiTheme="minorBidi" w:cstheme="minorBidi"/>
          <w:b/>
          <w:sz w:val="21"/>
          <w:szCs w:val="21"/>
        </w:rPr>
        <w:t>X</w:t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7F8D5F7E" w14:textId="77777777" w:rsidR="00222867" w:rsidRPr="009621D3" w:rsidRDefault="009F27D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9621D3" w14:paraId="7F8D5F83" w14:textId="77777777" w:rsidTr="00222867">
        <w:tc>
          <w:tcPr>
            <w:tcW w:w="3085" w:type="dxa"/>
            <w:hideMark/>
          </w:tcPr>
          <w:p w14:paraId="7F8D5F7F" w14:textId="77777777" w:rsidR="00222867" w:rsidRPr="009621D3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9621D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9621D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7F8D5F80" w14:textId="77777777" w:rsidR="00222867" w:rsidRPr="009621D3" w:rsidRDefault="009621D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="Arial" w:hAnsi="Arial"/>
                <w:b/>
                <w:sz w:val="21"/>
                <w:szCs w:val="21"/>
              </w:rPr>
              <w:t>√</w:t>
            </w:r>
            <w:r w:rsidR="009B6B29" w:rsidRPr="009621D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F8D5F81" w14:textId="77777777" w:rsidR="00222867" w:rsidRPr="009621D3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621D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9621D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7F8D5F82" w14:textId="77777777" w:rsidR="00222867" w:rsidRPr="009621D3" w:rsidRDefault="009F27D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F8D5F84" w14:textId="77777777" w:rsidR="00222867" w:rsidRPr="009621D3" w:rsidRDefault="009F27D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6"/>
        <w:gridCol w:w="2998"/>
      </w:tblGrid>
      <w:tr w:rsidR="007548B0" w:rsidRPr="009621D3" w14:paraId="7F8D5F87" w14:textId="77777777" w:rsidTr="00222867">
        <w:tc>
          <w:tcPr>
            <w:tcW w:w="2698" w:type="dxa"/>
            <w:shd w:val="clear" w:color="auto" w:fill="E6E6E6"/>
            <w:hideMark/>
          </w:tcPr>
          <w:p w14:paraId="7F8D5F85" w14:textId="77777777" w:rsidR="00222867" w:rsidRPr="009621D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7F8D5F86" w14:textId="77777777" w:rsidR="00222867" w:rsidRPr="009621D3" w:rsidRDefault="00914C7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EUMETNET</w:t>
            </w:r>
          </w:p>
        </w:tc>
      </w:tr>
      <w:tr w:rsidR="007548B0" w:rsidRPr="009621D3" w14:paraId="7F8D5F8B" w14:textId="77777777" w:rsidTr="00222867">
        <w:tc>
          <w:tcPr>
            <w:tcW w:w="2698" w:type="dxa"/>
            <w:shd w:val="clear" w:color="auto" w:fill="E6E6E6"/>
            <w:hideMark/>
          </w:tcPr>
          <w:p w14:paraId="7F8D5F88" w14:textId="77777777" w:rsidR="00222867" w:rsidRPr="009621D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F8D5F89" w14:textId="77777777" w:rsidR="00222867" w:rsidRPr="009621D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7F8D5F8A" w14:textId="77777777" w:rsidR="00222867" w:rsidRPr="009621D3" w:rsidRDefault="009F27D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RPr="009621D3" w14:paraId="7F8D5F8F" w14:textId="77777777" w:rsidTr="00222867">
        <w:tc>
          <w:tcPr>
            <w:tcW w:w="2698" w:type="dxa"/>
            <w:shd w:val="clear" w:color="auto" w:fill="E6E6E6"/>
            <w:hideMark/>
          </w:tcPr>
          <w:p w14:paraId="7F8D5F8C" w14:textId="77777777" w:rsidR="00222867" w:rsidRPr="009621D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7F8D5F8D" w14:textId="77777777" w:rsidR="00222867" w:rsidRPr="009621D3" w:rsidRDefault="009621D3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="Arial" w:hAnsi="Arial"/>
                <w:b/>
                <w:sz w:val="21"/>
                <w:szCs w:val="21"/>
              </w:rPr>
              <w:t>√</w:t>
            </w:r>
            <w:r w:rsidR="009B6B29" w:rsidRPr="009621D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7F8D5F8E" w14:textId="77777777" w:rsidR="00222867" w:rsidRPr="009621D3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9621D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RPr="009621D3" w14:paraId="7F8D5F92" w14:textId="77777777" w:rsidTr="00222867">
        <w:tc>
          <w:tcPr>
            <w:tcW w:w="2698" w:type="dxa"/>
            <w:shd w:val="clear" w:color="auto" w:fill="E6E6E6"/>
            <w:hideMark/>
          </w:tcPr>
          <w:p w14:paraId="7F8D5F90" w14:textId="77777777" w:rsidR="00222867" w:rsidRPr="009621D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7F8D5F91" w14:textId="77777777" w:rsidR="00222867" w:rsidRPr="009621D3" w:rsidRDefault="00914C7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621D3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45,000 EUR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(סה"כ עבור 4 שנים)</w:t>
            </w:r>
          </w:p>
        </w:tc>
      </w:tr>
      <w:tr w:rsidR="007548B0" w:rsidRPr="009621D3" w14:paraId="7F8D5F95" w14:textId="77777777" w:rsidTr="00222867">
        <w:tc>
          <w:tcPr>
            <w:tcW w:w="2698" w:type="dxa"/>
            <w:shd w:val="clear" w:color="auto" w:fill="E6E6E6"/>
            <w:hideMark/>
          </w:tcPr>
          <w:p w14:paraId="7F8D5F93" w14:textId="77777777" w:rsidR="00222867" w:rsidRPr="009621D3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7F8D5F94" w14:textId="77777777" w:rsidR="00222867" w:rsidRPr="009621D3" w:rsidRDefault="00914C7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 1/1/2019 ועד 31/12/2023</w:t>
            </w:r>
          </w:p>
        </w:tc>
      </w:tr>
    </w:tbl>
    <w:p w14:paraId="7F8D5F96" w14:textId="77777777" w:rsidR="00222867" w:rsidRPr="009621D3" w:rsidRDefault="009F27D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7F8D5F97" w14:textId="77777777" w:rsidR="00222867" w:rsidRPr="009621D3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9621D3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9621D3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7F8D5F98" w14:textId="77777777" w:rsidR="00222867" w:rsidRPr="009621D3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9621D3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9621D3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7F8D5F99" w14:textId="77777777" w:rsidR="00222867" w:rsidRPr="009621D3" w:rsidRDefault="009F27D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7F8D5F9A" w14:textId="77777777" w:rsidR="00222867" w:rsidRPr="009621D3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9621D3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7F8D5F9B" w14:textId="77777777" w:rsidR="00222867" w:rsidRPr="009621D3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9621D3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F8D5F9C" w14:textId="77777777" w:rsidR="00222867" w:rsidRPr="009621D3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9621D3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7F8D5F9D" w14:textId="77777777" w:rsidR="00222867" w:rsidRPr="009621D3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9621D3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9621D3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F8D5F9E" w14:textId="77777777" w:rsidR="00222867" w:rsidRPr="009621D3" w:rsidRDefault="009F27D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9621D3" w14:paraId="7F8D5FA0" w14:textId="77777777" w:rsidTr="00495C5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9F" w14:textId="77777777" w:rsidR="00222867" w:rsidRPr="009621D3" w:rsidRDefault="00914C7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621D3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EUMETNET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הוא רשת המטאורולוגיה האירופאית, אשר מקדמת את פיתוח ושיפור התשתיות והתוצרים</w:t>
            </w:r>
          </w:p>
        </w:tc>
      </w:tr>
      <w:tr w:rsidR="007548B0" w:rsidRPr="009621D3" w14:paraId="7F8D5FA2" w14:textId="77777777" w:rsidTr="00495C5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A1" w14:textId="77777777" w:rsidR="00222867" w:rsidRPr="009621D3" w:rsidRDefault="00914C7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של השירותים המטאורולוגים בכל היבשת. </w:t>
            </w:r>
          </w:p>
        </w:tc>
      </w:tr>
      <w:tr w:rsidR="007548B0" w:rsidRPr="009621D3" w14:paraId="7F8D5FA4" w14:textId="77777777" w:rsidTr="00495C5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A3" w14:textId="77777777" w:rsidR="00222867" w:rsidRPr="009621D3" w:rsidRDefault="00914C79" w:rsidP="00914C7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לארגון זה יכולים להצטרף רק שירותים מטאורולוגים לאומיים. כיום חברות בו 31 מדינות אירופאיות. </w:t>
            </w:r>
          </w:p>
        </w:tc>
      </w:tr>
      <w:tr w:rsidR="00495C59" w:rsidRPr="009621D3" w14:paraId="7F8D5FA6" w14:textId="77777777" w:rsidTr="00495C5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A5" w14:textId="77777777" w:rsidR="00495C59" w:rsidRPr="009621D3" w:rsidRDefault="00495C59" w:rsidP="00495C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הוא מוכר הן על ידי ארגון המטאורולוגיה העולמי 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WMO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והן ע"י ארגון החיזוי הנומרי האירופאי 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ECMWF</w:t>
            </w:r>
          </w:p>
        </w:tc>
      </w:tr>
      <w:tr w:rsidR="00495C59" w:rsidRPr="009621D3" w14:paraId="7F8D5FA8" w14:textId="77777777" w:rsidTr="00495C5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A7" w14:textId="77777777" w:rsidR="00495C59" w:rsidRPr="009621D3" w:rsidRDefault="00495C59" w:rsidP="00495C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ומקיים שיתופי פעולה ענפים עם שניהם. </w:t>
            </w:r>
          </w:p>
        </w:tc>
      </w:tr>
      <w:tr w:rsidR="00495C59" w:rsidRPr="009621D3" w14:paraId="7F8D5FAA" w14:textId="77777777" w:rsidTr="00495C59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A9" w14:textId="77777777" w:rsidR="00495C59" w:rsidRPr="009621D3" w:rsidRDefault="00495C59" w:rsidP="00495C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EUMETNET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היא המפתחת והמתחזקת את מערכת האזהרות המטאורולוגיות האירופאיות, במסגרתה</w:t>
            </w:r>
          </w:p>
        </w:tc>
      </w:tr>
      <w:tr w:rsidR="00495C59" w:rsidRPr="009621D3" w14:paraId="7F8D5FAC" w14:textId="77777777" w:rsidTr="0045674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AB" w14:textId="77777777" w:rsidR="00495C59" w:rsidRPr="009621D3" w:rsidRDefault="00495C59" w:rsidP="00495C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מפותחת המתודולוגיה של הפקת האזהרות האירופאיות והיא האחראית על הפצתם</w:t>
            </w:r>
          </w:p>
        </w:tc>
      </w:tr>
      <w:tr w:rsidR="00495C59" w:rsidRPr="009621D3" w14:paraId="7F8D5FAE" w14:textId="77777777" w:rsidTr="0045674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AD" w14:textId="77777777" w:rsidR="00495C59" w:rsidRPr="009621D3" w:rsidRDefault="00495C59" w:rsidP="00495C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EUMETNET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היא המפתחת את מערכת שיתוף המידע של מערכות המכ"מ המטאורולוגיות של אירופה, </w:t>
            </w:r>
          </w:p>
        </w:tc>
      </w:tr>
      <w:tr w:rsidR="00495C59" w:rsidRPr="009621D3" w14:paraId="7F8D5FB0" w14:textId="77777777" w:rsidTr="0045674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AF" w14:textId="77777777" w:rsidR="00495C59" w:rsidRPr="009621D3" w:rsidRDefault="00495C59" w:rsidP="00495C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במסגרתה מפותחת המתודולוגיה של שיתוף תוצרי המכ"מ ויצירת תמונה אירופאית אחודה שלהם, כמו גם</w:t>
            </w:r>
          </w:p>
        </w:tc>
      </w:tr>
      <w:tr w:rsidR="00495C59" w:rsidRPr="009621D3" w14:paraId="7F8D5FB2" w14:textId="77777777" w:rsidTr="0045674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B1" w14:textId="77777777" w:rsidR="00495C59" w:rsidRPr="009621D3" w:rsidRDefault="00495C59" w:rsidP="00495C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תוצרים כלל אירופאים המבוססים על תמונה אחודה זו</w:t>
            </w:r>
          </w:p>
        </w:tc>
      </w:tr>
      <w:tr w:rsidR="00495C59" w:rsidRPr="009621D3" w14:paraId="7F8D5FB4" w14:textId="77777777" w:rsidTr="0045674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B3" w14:textId="77777777" w:rsidR="00495C59" w:rsidRPr="009621D3" w:rsidRDefault="00495C59" w:rsidP="00495C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EUMETNET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הוא 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>ארגון אירופאי ייחודי שאין לו מקבילה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</w:tc>
      </w:tr>
      <w:tr w:rsidR="00495C59" w:rsidRPr="009621D3" w14:paraId="7F8D5FB6" w14:textId="77777777" w:rsidTr="00456743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B5" w14:textId="77777777" w:rsidR="00495C59" w:rsidRPr="009621D3" w:rsidRDefault="00495C59" w:rsidP="00495C5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F8D5FB7" w14:textId="77777777" w:rsidR="00222867" w:rsidRPr="009621D3" w:rsidRDefault="009F27D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F8D5FB8" w14:textId="77777777" w:rsidR="00222867" w:rsidRPr="009621D3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9621D3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7F8D5FB9" w14:textId="77777777" w:rsidR="00222867" w:rsidRPr="009621D3" w:rsidRDefault="009F27D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F8D5FBA" w14:textId="77777777" w:rsidR="009B6B29" w:rsidRPr="009621D3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9621D3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7F8D5FBB" w14:textId="77777777" w:rsidR="00222867" w:rsidRPr="009621D3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9621D3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07087D" w:rsidRPr="009621D3" w14:paraId="7F8D5FBF" w14:textId="77777777" w:rsidTr="0007087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5FBC" w14:textId="77777777" w:rsidR="00222867" w:rsidRPr="009621D3" w:rsidRDefault="00495C59" w:rsidP="000708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ניר סתיו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5FBD" w14:textId="77777777" w:rsidR="00222867" w:rsidRPr="009621D3" w:rsidRDefault="00495C59" w:rsidP="000708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השירות המטאורולוגי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FBE" w14:textId="77777777" w:rsidR="00222867" w:rsidRPr="009621D3" w:rsidRDefault="0007087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7F8D5FC5" wp14:editId="7F8D5FC6">
                  <wp:extent cx="1587578" cy="682429"/>
                  <wp:effectExtent l="0" t="0" r="0" b="381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 ניר.TIF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31" t="41349" r="31445" b="37812"/>
                          <a:stretch/>
                        </pic:blipFill>
                        <pic:spPr bwMode="auto">
                          <a:xfrm>
                            <a:off x="0" y="0"/>
                            <a:ext cx="1618965" cy="695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87D" w14:paraId="7F8D5FC3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8D5FC0" w14:textId="77777777" w:rsidR="00222867" w:rsidRPr="009621D3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8D5FC1" w14:textId="77777777" w:rsidR="00222867" w:rsidRPr="009621D3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F8D5FC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9621D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7F8D5FC4" w14:textId="77777777" w:rsidR="00222867" w:rsidRPr="00817FBA" w:rsidRDefault="009F27DE" w:rsidP="00222867"/>
    <w:sectPr w:rsidR="00222867" w:rsidRPr="00817FBA" w:rsidSect="00DE4C1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D5FC9" w14:textId="77777777" w:rsidR="00EA47BF" w:rsidRDefault="00EA47BF">
      <w:r>
        <w:separator/>
      </w:r>
    </w:p>
  </w:endnote>
  <w:endnote w:type="continuationSeparator" w:id="0">
    <w:p w14:paraId="7F8D5FCA" w14:textId="77777777" w:rsidR="00EA47BF" w:rsidRDefault="00EA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B2F55" w14:textId="77777777" w:rsidR="009F27DE" w:rsidRDefault="009F27D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F8D5FF1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7F8D5FED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F8D5FE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F8D5FEF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F27DE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F27DE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F8D5FF0" w14:textId="77777777" w:rsidR="00354861" w:rsidRPr="0098529F" w:rsidRDefault="009F27D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7F8D5FF6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F8D5FF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8D5FF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F8D5FF4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8D5FF5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7F8D5FF9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7F8D5FF7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F8D5FF8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7F8D5FFA" w14:textId="77777777" w:rsidR="00E678BB" w:rsidRPr="00354861" w:rsidRDefault="009F27DE" w:rsidP="00DE4C1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46614" w14:textId="77777777" w:rsidR="009F27DE" w:rsidRDefault="009F27D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D5FC7" w14:textId="77777777" w:rsidR="00EA47BF" w:rsidRDefault="00EA47BF">
      <w:r>
        <w:separator/>
      </w:r>
    </w:p>
  </w:footnote>
  <w:footnote w:type="continuationSeparator" w:id="0">
    <w:p w14:paraId="7F8D5FC8" w14:textId="77777777" w:rsidR="00EA47BF" w:rsidRDefault="00EA4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3690F" w14:textId="77777777" w:rsidR="009F27DE" w:rsidRDefault="009F27D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F8D5FCE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F8D5FCC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F8D5FCD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7F8D5FD5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7F8D5FCF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F8D5FFD" wp14:editId="7F8D5FF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F8D5FD0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F8D5FD1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7F8D5FD2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F8D5FD3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8D5FD4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7F8D5FD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F8D5FD6" w14:textId="77777777" w:rsidR="009220EC" w:rsidRPr="00D84715" w:rsidRDefault="009F27D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F8D5FD7" w14:textId="77777777" w:rsidR="009220EC" w:rsidRDefault="009F27D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F8D5FD8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8D5FD9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7F8D5FD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F8D5FDB" w14:textId="77777777" w:rsidR="003D6D13" w:rsidRPr="00D84715" w:rsidRDefault="009F27D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F8D5FDC" w14:textId="77777777" w:rsidR="003D6D13" w:rsidRPr="00D84715" w:rsidRDefault="009F27D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F8D5FDD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8D5FDE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7F8D5FE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F8D5FE0" w14:textId="77777777" w:rsidR="009220EC" w:rsidRPr="00D84715" w:rsidRDefault="009F27D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F8D5FE1" w14:textId="77777777" w:rsidR="009220EC" w:rsidRPr="00D84715" w:rsidRDefault="009F27D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F8D5FE2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8D5FE3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F8D5FEA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F8D5FE5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7F8D5FE6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F8D5FE7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F8D5FE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F8D5FE9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7F8D5FEB" w14:textId="77777777" w:rsidR="00E678BB" w:rsidRPr="00D84715" w:rsidRDefault="009F27DE" w:rsidP="00DE4C1B">
    <w:pP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661D5" w14:textId="77777777" w:rsidR="009F27DE" w:rsidRDefault="009F27D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7087D"/>
    <w:rsid w:val="000B4442"/>
    <w:rsid w:val="0023616D"/>
    <w:rsid w:val="00336CDD"/>
    <w:rsid w:val="00495C59"/>
    <w:rsid w:val="007548B0"/>
    <w:rsid w:val="00914C79"/>
    <w:rsid w:val="009621D3"/>
    <w:rsid w:val="009B5DEF"/>
    <w:rsid w:val="009B6B29"/>
    <w:rsid w:val="009F27DE"/>
    <w:rsid w:val="009F7FB7"/>
    <w:rsid w:val="00B00503"/>
    <w:rsid w:val="00BF06F3"/>
    <w:rsid w:val="00CD6D4D"/>
    <w:rsid w:val="00EA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8D5F59"/>
  <w15:docId w15:val="{EF69C1D3-4664-438D-875F-D52C0131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297a4c19-0c84-4a06-bce3-39e3a6173c53">OfficeAddIn</SDDocumentSource>
    <AutoNumber xmlns="297a4c19-0c84-4a06-bce3-39e3a6173c53">26208918</AutoNumber>
    <SDHebDate xmlns="297a4c19-0c84-4a06-bce3-39e3a6173c53">ג' בטבת, התשע"ט</SDHebDate>
    <SDCategoryID xmlns="297a4c19-0c84-4a06-bce3-39e3a6173c53">1f4b03f738ea;#</SDCategoryID>
    <SDCCList xmlns="297a4c19-0c84-4a06-bce3-39e3a6173c53" xsi:nil="true"/>
    <SDImportance xmlns="297a4c19-0c84-4a06-bce3-39e3a6173c53">0</SDImportance>
    <SDLastSigningDate xmlns="297a4c19-0c84-4a06-bce3-39e3a6173c53" xsi:nil="true"/>
    <SDOriginalID xmlns="297a4c19-0c84-4a06-bce3-39e3a6173c53" xsi:nil="true"/>
    <SDCategories xmlns="297a4c19-0c84-4a06-bce3-39e3a6173c53">:מרכז:השירות המטאורולוגי:ועדות:וועדות פנים:ועדת רכישות;#</SDCategories>
    <SDNumOfSignatures xmlns="297a4c19-0c84-4a06-bce3-39e3a6173c53" xsi:nil="true"/>
    <_x05e1__x05d5__x05d2__x0020__x05d3__x05d5__x05d0__x05e8_ xmlns="E9A7C94D-7514-4F69-B2DF-99539D86B741" xsi:nil="true"/>
    <SDAuthor xmlns="297a4c19-0c84-4a06-bce3-39e3a6173c53">אנט מילשטיין</SDAuthor>
    <SDOfflineTo xmlns="297a4c19-0c84-4a06-bce3-39e3a6173c53" xsi:nil="true"/>
    <otekn xmlns="4727F370-B9D6-4950-963D-D7ADFFFC0662" xsi:nil="true"/>
    <SDDocDate xmlns="297a4c19-0c84-4a06-bce3-39e3a6173c53">2018-12-10T23:00:00+00:00</SDDocDate>
    <SDAsmachta xmlns="297a4c19-0c84-4a06-bce3-39e3a6173c53" xsi:nil="true"/>
    <SDToList xmlns="297a4c19-0c84-4a06-bce3-39e3a6173c53" xsi:nil="true"/>
    <SDSignersLogins xmlns="297a4c19-0c84-4a06-bce3-39e3a6173c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שירות המטאורולוגי - דואר יוצא" ma:contentTypeID="0x01010075FD52453883A44C8825C95A9A9B6D391A00BBB6B4754D826B4DACC6256EB941745B" ma:contentTypeVersion="16" ma:contentTypeDescription="צור מסמך חדש." ma:contentTypeScope="" ma:versionID="6e7d11fb10ae15d8d3e015616c459e71">
  <xsd:schema xmlns:xsd="http://www.w3.org/2001/XMLSchema" xmlns:p="http://schemas.microsoft.com/office/2006/metadata/properties" xmlns:ns1="297a4c19-0c84-4a06-bce3-39e3a6173c53" xmlns:ns2="E9A7C94D-7514-4F69-B2DF-99539D86B741" xmlns:ns3="4727F370-B9D6-4950-963D-D7ADFFFC0662" targetNamespace="http://schemas.microsoft.com/office/2006/metadata/properties" ma:root="true" ma:fieldsID="b6b37f4e5b9a7aca1cbd87574bab9876" ns1:_="" ns2:_="" ns3:_="">
    <xsd:import namespace="297a4c19-0c84-4a06-bce3-39e3a6173c53"/>
    <xsd:import namespace="E9A7C94D-7514-4F69-B2DF-99539D86B741"/>
    <xsd:import namespace="4727F370-B9D6-4950-963D-D7ADFFFC0662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ToList" minOccurs="0"/>
                <xsd:element ref="ns1:SDCCList" minOccurs="0"/>
                <xsd:element ref="ns2:_x05e1__x05d5__x05d2__x0020__x05d3__x05d5__x05d0__x05e8_" minOccurs="0"/>
                <xsd:element ref="ns3:otekn" minOccurs="0"/>
                <xsd:element ref="ns1:SDImportance" minOccurs="0"/>
                <xsd:element ref="ns1:SDDocumentSour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97a4c19-0c84-4a06-bce3-39e3a6173c53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SDToList" ma:index="9" nillable="true" ma:displayName="אל :" ma:default="" ma:description="החוקר הראשי" ma:internalName="SDToList">
      <xsd:simpleType>
        <xsd:restriction base="dms:Text">
          <xsd:maxLength value="255"/>
        </xsd:restriction>
      </xsd:simpleType>
    </xsd:element>
    <xsd:element name="SDCCList" ma:index="10" nillable="true" ma:displayName="עותק" ma:internalName="SDCCList">
      <xsd:simpleType>
        <xsd:restriction base="dms:Text"/>
      </xsd:simpleType>
    </xsd:element>
    <xsd:element name="SDImportance" ma:index="13" nillable="true" ma:displayName="חשיבות" ma:internalName="SDImportance">
      <xsd:simpleType>
        <xsd:restriction base="dms:Number"/>
      </xsd:simpleType>
    </xsd:element>
    <xsd:element name="SDDocumentSource" ma:index="14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5" nillable="true" ma:displayName="תאריך חתימה אחרון " ma:internalName="SDLastSigningDate">
      <xsd:simpleType>
        <xsd:restriction base="dms:DateTime"/>
      </xsd:simpleType>
    </xsd:element>
    <xsd:element name="SDNumOfSignatures" ma:index="16" nillable="true" ma:displayName="מספר חתימות" ma:internalName="SDNumOfSignatures">
      <xsd:simpleType>
        <xsd:restriction base="dms:Number"/>
      </xsd:simpleType>
    </xsd:element>
    <xsd:element name="SDSignersLogins" ma:index="17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E9A7C94D-7514-4F69-B2DF-99539D86B741" elementFormDefault="qualified">
    <xsd:import namespace="http://schemas.microsoft.com/office/2006/documentManagement/types"/>
    <xsd:element name="_x05e1__x05d5__x05d2__x0020__x05d3__x05d5__x05d0__x05e8_" ma:index="11" nillable="true" ma:displayName="מט סוג דואר" ma:description="השרות המטאורולוגי" ma:format="Dropdown" ma:internalName="_x05e1__x05d5__x05d2__x0020__x05d3__x05d5__x05d0__x05e8_">
      <xsd:simpleType>
        <xsd:restriction base="dms:Choice">
          <xsd:enumeration value="דואר נכנס"/>
          <xsd:enumeration value="דואר יוצא"/>
        </xsd:restriction>
      </xsd:simpleType>
    </xsd:element>
  </xsd:schema>
  <xsd:schema xmlns:xsd="http://www.w3.org/2001/XMLSchema" xmlns:dms="http://schemas.microsoft.com/office/2006/documentManagement/types" targetNamespace="4727F370-B9D6-4950-963D-D7ADFFFC0662" elementFormDefault="qualified">
    <xsd:import namespace="http://schemas.microsoft.com/office/2006/documentManagement/types"/>
    <xsd:element name="otekn" ma:index="12" nillable="true" ma:displayName="עותקים נוספים" ma:internalName="otek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www.w3.org/XML/1998/namespace"/>
    <ds:schemaRef ds:uri="297a4c19-0c84-4a06-bce3-39e3a6173c53"/>
    <ds:schemaRef ds:uri="http://purl.org/dc/dcmitype/"/>
    <ds:schemaRef ds:uri="http://schemas.openxmlformats.org/package/2006/metadata/core-properties"/>
    <ds:schemaRef ds:uri="http://purl.org/dc/elements/1.1/"/>
    <ds:schemaRef ds:uri="4727F370-B9D6-4950-963D-D7ADFFFC0662"/>
    <ds:schemaRef ds:uri="http://schemas.microsoft.com/office/2006/documentManagement/types"/>
    <ds:schemaRef ds:uri="http://purl.org/dc/terms/"/>
    <ds:schemaRef ds:uri="E9A7C94D-7514-4F69-B2DF-99539D86B74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7C59C-9928-4D14-B622-ECD7F3AC8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a4c19-0c84-4a06-bce3-39e3a6173c53"/>
    <ds:schemaRef ds:uri="E9A7C94D-7514-4F69-B2DF-99539D86B741"/>
    <ds:schemaRef ds:uri="4727F370-B9D6-4950-963D-D7ADFFFC066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0117E0E-89AC-4E3E-9658-B9D7B6C3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370</Words>
  <Characters>1982</Characters>
  <Application>Microsoft Office Word</Application>
  <DocSecurity>0</DocSecurity>
  <Lines>86</Lines>
  <Paragraphs>63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מקצועית להתקשרות עם ספק יחיד Eumetnet</vt:lpstr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מקצועית להתקשרות עם ספק יחיד Eumetnet</dc:title>
  <dc:creator>Marina Paz</dc:creator>
  <cp:lastModifiedBy>MilsteinA</cp:lastModifiedBy>
  <cp:revision>2</cp:revision>
  <dcterms:created xsi:type="dcterms:W3CDTF">2018-12-11T13:44:00Z</dcterms:created>
  <dcterms:modified xsi:type="dcterms:W3CDTF">2018-12-11T13:44:00Z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0x01010075FD52453883A44C8825C95A9A9B6D391A00BBB6B4754D826B4DACC6256EB941745B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  <property fmtid="{D5CDD505-2E9C-101B-9397-08002B2CF9AE}" pid="6" name="AdditionalDocumentSerialNumber">
    <vt:lpwstr>1</vt:lpwstr>
  </property>
  <property fmtid="{D5CDD505-2E9C-101B-9397-08002B2CF9AE}" pid="7" name="Reference">
    <vt:lpwstr>1</vt:lpwstr>
  </property>
  <property fmtid="{D5CDD505-2E9C-101B-9397-08002B2CF9AE}" pid="8" name="IsMainInstractionFile">
    <vt:lpwstr>true</vt:lpwstr>
  </property>
  <property fmtid="{D5CDD505-2E9C-101B-9397-08002B2CF9AE}" pid="9" name="nab11dae78434cc3b325be5ea13887b1">
    <vt:lpwstr>התקשרות בפטור ממכרז53ba1cb5-326f-46e1-b710-5c972ff14873</vt:lpwstr>
  </property>
  <property fmtid="{D5CDD505-2E9C-101B-9397-08002B2CF9AE}" pid="10" name="InfoType">
    <vt:lpwstr>4</vt:lpwstr>
  </property>
  <property fmtid="{D5CDD505-2E9C-101B-9397-08002B2CF9AE}" pid="11" name="NameSigned">
    <vt:lpwstr>מנהלן GRC</vt:lpwstr>
  </property>
  <property fmtid="{D5CDD505-2E9C-101B-9397-08002B2CF9AE}" pid="12" name="OriginalName">
    <vt:lpwstr> </vt:lpwstr>
  </property>
  <property fmtid="{D5CDD505-2E9C-101B-9397-08002B2CF9AE}" pid="13" name="ChapterNumber">
    <vt:lpwstr>7</vt:lpwstr>
  </property>
  <property fmtid="{D5CDD505-2E9C-101B-9397-08002B2CF9AE}" pid="14" name="IsValid">
    <vt:lpwstr>true</vt:lpwstr>
  </property>
  <property fmtid="{D5CDD505-2E9C-101B-9397-08002B2CF9AE}" pid="15" name="InstructionTenderSerialNumber">
    <vt:lpwstr>2</vt:lpwstr>
  </property>
  <property fmtid="{D5CDD505-2E9C-101B-9397-08002B2CF9AE}" pid="16" name="ValidFromDate">
    <vt:lpwstr>2017-08-13T21:00:00+00:00</vt:lpwstr>
  </property>
  <property fmtid="{D5CDD505-2E9C-101B-9397-08002B2CF9AE}" pid="17" name="b4010fb2b504417f80252ccc15783efe">
    <vt:lpwstr>סוגי מכרזים והתקשרויותd985df69-1f61-4741-a481-47086d7a3610</vt:lpwstr>
  </property>
  <property fmtid="{D5CDD505-2E9C-101B-9397-08002B2CF9AE}" pid="18" name="InfoTypeTitle">
    <vt:lpwstr>טופס</vt:lpwstr>
  </property>
  <property fmtid="{D5CDD505-2E9C-101B-9397-08002B2CF9AE}" pid="19" name="SecondaryChapterNumber">
    <vt:lpwstr>3</vt:lpwstr>
  </property>
  <property fmtid="{D5CDD505-2E9C-101B-9397-08002B2CF9AE}" pid="20" name="KeyWords">
    <vt:lpwstr> </vt:lpwstr>
  </property>
  <property fmtid="{D5CDD505-2E9C-101B-9397-08002B2CF9AE}" pid="21" name="i282c1dec52e435ba40569f48c3269eb">
    <vt:lpwstr>התקשרויות ורכישות7cfcd438-a4d0-4b45-8a46-cb9b61061c07</vt:lpwstr>
  </property>
  <property fmtid="{D5CDD505-2E9C-101B-9397-08002B2CF9AE}" pid="22" name="HendlesDevision">
    <vt:lpwstr> </vt:lpwstr>
  </property>
  <property fmtid="{D5CDD505-2E9C-101B-9397-08002B2CF9AE}" pid="23" name="DocumentName">
    <vt:lpwstr>חוות דעת מקצועית במסגרת כוונה להתקשר עם ספק יחיד/ ספק חוץ </vt:lpwstr>
  </property>
  <property fmtid="{D5CDD505-2E9C-101B-9397-08002B2CF9AE}" pid="24" name="EditionNumber">
    <vt:lpwstr>1</vt:lpwstr>
  </property>
  <property fmtid="{D5CDD505-2E9C-101B-9397-08002B2CF9AE}" pid="25" name="SubsectionNumber">
    <vt:lpwstr>6</vt:lpwstr>
  </property>
  <property fmtid="{D5CDD505-2E9C-101B-9397-08002B2CF9AE}" pid="26" name="ContentType">
    <vt:lpwstr>השירות המטאורולוגי - דואר יוצא</vt:lpwstr>
  </property>
  <property fmtid="{D5CDD505-2E9C-101B-9397-08002B2CF9AE}" pid="27" name="SDCategoryID">
    <vt:lpwstr>1f4b03f738ea;#</vt:lpwstr>
  </property>
  <property fmtid="{D5CDD505-2E9C-101B-9397-08002B2CF9AE}" pid="28" name="z">
    <vt:lpwstr>#RowsetSchema</vt:lpwstr>
  </property>
  <property fmtid="{D5CDD505-2E9C-101B-9397-08002B2CF9AE}" pid="29" name="FileLeafRef">
    <vt:lpwstr>3431;#26208918.docx</vt:lpwstr>
  </property>
  <property fmtid="{D5CDD505-2E9C-101B-9397-08002B2CF9AE}" pid="30" name="Modified_x0020_By">
    <vt:lpwstr>MOT\milsteina</vt:lpwstr>
  </property>
  <property fmtid="{D5CDD505-2E9C-101B-9397-08002B2CF9AE}" pid="31" name="Created_x0020_By">
    <vt:lpwstr>MOT\milsteina</vt:lpwstr>
  </property>
  <property fmtid="{D5CDD505-2E9C-101B-9397-08002B2CF9AE}" pid="32" name="File_x0020_Type">
    <vt:lpwstr>docx</vt:lpwstr>
  </property>
  <property fmtid="{D5CDD505-2E9C-101B-9397-08002B2CF9AE}" pid="33" name="AutoNumber">
    <vt:lpwstr>26208918</vt:lpwstr>
  </property>
  <property fmtid="{D5CDD505-2E9C-101B-9397-08002B2CF9AE}" pid="34" name="SDCategories">
    <vt:lpwstr>:מרכז:השירות המטאורולוגי:ועדות:וועדות פנים:ועדת רכישות;#</vt:lpwstr>
  </property>
  <property fmtid="{D5CDD505-2E9C-101B-9397-08002B2CF9AE}" pid="35" name="SDAuthor">
    <vt:lpwstr>אנט מילשטיין</vt:lpwstr>
  </property>
  <property fmtid="{D5CDD505-2E9C-101B-9397-08002B2CF9AE}" pid="36" name="SDDocDate">
    <vt:lpwstr>11/12/2018</vt:lpwstr>
  </property>
  <property fmtid="{D5CDD505-2E9C-101B-9397-08002B2CF9AE}" pid="37" name="SDHebDate">
    <vt:lpwstr>ג' בטבת, התשע"ט</vt:lpwstr>
  </property>
  <property fmtid="{D5CDD505-2E9C-101B-9397-08002B2CF9AE}" pid="38" name="SDImportance">
    <vt:lpwstr>0</vt:lpwstr>
  </property>
  <property fmtid="{D5CDD505-2E9C-101B-9397-08002B2CF9AE}" pid="39" name="SDDocumentSource">
    <vt:lpwstr>OfficeAddIn</vt:lpwstr>
  </property>
  <property fmtid="{D5CDD505-2E9C-101B-9397-08002B2CF9AE}" pid="40" name="ID">
    <vt:lpwstr>3431</vt:lpwstr>
  </property>
  <property fmtid="{D5CDD505-2E9C-101B-9397-08002B2CF9AE}" pid="41" name="Created">
    <vt:lpwstr>11/12/2018</vt:lpwstr>
  </property>
  <property fmtid="{D5CDD505-2E9C-101B-9397-08002B2CF9AE}" pid="42" name="Author">
    <vt:lpwstr>450;#אנט מילשטיין</vt:lpwstr>
  </property>
  <property fmtid="{D5CDD505-2E9C-101B-9397-08002B2CF9AE}" pid="43" name="Modified">
    <vt:lpwstr>11/12/2018</vt:lpwstr>
  </property>
  <property fmtid="{D5CDD505-2E9C-101B-9397-08002B2CF9AE}" pid="44" name="Editor">
    <vt:lpwstr>450;#אנט מילשטיין</vt:lpwstr>
  </property>
  <property fmtid="{D5CDD505-2E9C-101B-9397-08002B2CF9AE}" pid="45" name="_ModerationStatus">
    <vt:lpwstr>0</vt:lpwstr>
  </property>
  <property fmtid="{D5CDD505-2E9C-101B-9397-08002B2CF9AE}" pid="46" name="FileRef">
    <vt:lpwstr>3431;#sites/Center/Meteoroligi/DocLib13/DocLib13 automatically created by sharedocs 1/26208918.docx</vt:lpwstr>
  </property>
  <property fmtid="{D5CDD505-2E9C-101B-9397-08002B2CF9AE}" pid="47" name="FileDirRef">
    <vt:lpwstr>3431;#sites/Center/Meteoroligi/DocLib13/DocLib13 automatically created by sharedocs 1</vt:lpwstr>
  </property>
  <property fmtid="{D5CDD505-2E9C-101B-9397-08002B2CF9AE}" pid="48" name="Last_x0020_Modified">
    <vt:lpwstr>3431;#2018-12-11 14:47:03</vt:lpwstr>
  </property>
  <property fmtid="{D5CDD505-2E9C-101B-9397-08002B2CF9AE}" pid="49" name="Created_x0020_Date">
    <vt:lpwstr>3431;#2018-12-11 14:47:03</vt:lpwstr>
  </property>
  <property fmtid="{D5CDD505-2E9C-101B-9397-08002B2CF9AE}" pid="50" name="File_x0020_Size">
    <vt:lpwstr>3431;#190812</vt:lpwstr>
  </property>
  <property fmtid="{D5CDD505-2E9C-101B-9397-08002B2CF9AE}" pid="51" name="FSObjType">
    <vt:lpwstr>3431;#0</vt:lpwstr>
  </property>
  <property fmtid="{D5CDD505-2E9C-101B-9397-08002B2CF9AE}" pid="52" name="PermMask">
    <vt:lpwstr>0x1b03c4312ef</vt:lpwstr>
  </property>
  <property fmtid="{D5CDD505-2E9C-101B-9397-08002B2CF9AE}" pid="53" name="CheckedOutUserId">
    <vt:lpwstr>3431;#</vt:lpwstr>
  </property>
  <property fmtid="{D5CDD505-2E9C-101B-9397-08002B2CF9AE}" pid="54" name="IsCheckedoutToLocal">
    <vt:lpwstr>3431;#0</vt:lpwstr>
  </property>
  <property fmtid="{D5CDD505-2E9C-101B-9397-08002B2CF9AE}" pid="55" name="UniqueId">
    <vt:lpwstr>3431;#{9A14E0B8-A8EA-44F2-8202-AAF63DE285DE}</vt:lpwstr>
  </property>
  <property fmtid="{D5CDD505-2E9C-101B-9397-08002B2CF9AE}" pid="56" name="ProgId">
    <vt:lpwstr>3431;#</vt:lpwstr>
  </property>
  <property fmtid="{D5CDD505-2E9C-101B-9397-08002B2CF9AE}" pid="57" name="ScopeId">
    <vt:lpwstr>3431;#{6E1597D1-E0DC-4969-A0C3-E735DBDC5463}</vt:lpwstr>
  </property>
  <property fmtid="{D5CDD505-2E9C-101B-9397-08002B2CF9AE}" pid="58" name="VirusStatus">
    <vt:lpwstr>3431;#190812</vt:lpwstr>
  </property>
  <property fmtid="{D5CDD505-2E9C-101B-9397-08002B2CF9AE}" pid="59" name="CheckedOutTitle">
    <vt:lpwstr>3431;#</vt:lpwstr>
  </property>
  <property fmtid="{D5CDD505-2E9C-101B-9397-08002B2CF9AE}" pid="60" name="_CheckinComment">
    <vt:lpwstr>3431;#</vt:lpwstr>
  </property>
  <property fmtid="{D5CDD505-2E9C-101B-9397-08002B2CF9AE}" pid="61" name="_EditMenuTableStart">
    <vt:lpwstr>26208918.docx</vt:lpwstr>
  </property>
  <property fmtid="{D5CDD505-2E9C-101B-9397-08002B2CF9AE}" pid="62" name="_EditMenuTableEnd">
    <vt:lpwstr>3431</vt:lpwstr>
  </property>
  <property fmtid="{D5CDD505-2E9C-101B-9397-08002B2CF9AE}" pid="63" name="LinkFilenameNoMenu">
    <vt:lpwstr>26208918.docx</vt:lpwstr>
  </property>
  <property fmtid="{D5CDD505-2E9C-101B-9397-08002B2CF9AE}" pid="64" name="LinkFilename">
    <vt:lpwstr>26208918.docx</vt:lpwstr>
  </property>
  <property fmtid="{D5CDD505-2E9C-101B-9397-08002B2CF9AE}" pid="65" name="DocIcon">
    <vt:lpwstr>docx</vt:lpwstr>
  </property>
  <property fmtid="{D5CDD505-2E9C-101B-9397-08002B2CF9AE}" pid="66" name="ServerUrl">
    <vt:lpwstr>/sites/Center/Meteoroligi/DocLib13/DocLib13 automatically created by sharedocs 1/26208918.docx</vt:lpwstr>
  </property>
  <property fmtid="{D5CDD505-2E9C-101B-9397-08002B2CF9AE}" pid="67" name="EncodedAbsUrl">
    <vt:lpwstr>http://sps3web/sites/Center/Meteoroligi/DocLib13/DocLib13%20automatically%20created%20by%20sharedocs%201/26208918.docx</vt:lpwstr>
  </property>
  <property fmtid="{D5CDD505-2E9C-101B-9397-08002B2CF9AE}" pid="68" name="BaseName">
    <vt:lpwstr>26208918</vt:lpwstr>
  </property>
  <property fmtid="{D5CDD505-2E9C-101B-9397-08002B2CF9AE}" pid="69" name="FileSizeDisplay">
    <vt:lpwstr>190812</vt:lpwstr>
  </property>
  <property fmtid="{D5CDD505-2E9C-101B-9397-08002B2CF9AE}" pid="70" name="MetaInfo">
    <vt:lpwstr>3431;#otekn:EW|
AdditionalDocumentSerialNumber:SW|1
IsMainInstractionFile:SW|true
vti_parserversion:SR|12.0.0.6690
_Category:EW|
ChapterNumber:SW|7
SDLastSigningDate:EW|
SDAuthor:SW|אנט מילשטיין
SDOfflineTo:EW|
InstructionTenderSerialNumber:SW|2
ValidFrom</vt:lpwstr>
  </property>
  <property fmtid="{D5CDD505-2E9C-101B-9397-08002B2CF9AE}" pid="71" name="_Level">
    <vt:lpwstr>1</vt:lpwstr>
  </property>
  <property fmtid="{D5CDD505-2E9C-101B-9397-08002B2CF9AE}" pid="72" name="_IsCurrentVersion">
    <vt:lpwstr>1</vt:lpwstr>
  </property>
  <property fmtid="{D5CDD505-2E9C-101B-9397-08002B2CF9AE}" pid="73" name="SelectTitle">
    <vt:lpwstr>3431</vt:lpwstr>
  </property>
  <property fmtid="{D5CDD505-2E9C-101B-9397-08002B2CF9AE}" pid="74" name="SelectFilename">
    <vt:lpwstr>3431</vt:lpwstr>
  </property>
  <property fmtid="{D5CDD505-2E9C-101B-9397-08002B2CF9AE}" pid="75" name="Edit">
    <vt:lpwstr>0</vt:lpwstr>
  </property>
  <property fmtid="{D5CDD505-2E9C-101B-9397-08002B2CF9AE}" pid="76" name="owshiddenversion">
    <vt:lpwstr>1</vt:lpwstr>
  </property>
  <property fmtid="{D5CDD505-2E9C-101B-9397-08002B2CF9AE}" pid="77" name="_UIVersion">
    <vt:lpwstr>512</vt:lpwstr>
  </property>
  <property fmtid="{D5CDD505-2E9C-101B-9397-08002B2CF9AE}" pid="78" name="Order">
    <vt:lpwstr>343100.000000000</vt:lpwstr>
  </property>
  <property fmtid="{D5CDD505-2E9C-101B-9397-08002B2CF9AE}" pid="79" name="GUID">
    <vt:lpwstr>{FEFD6224-1ECB-49DA-9C98-2D594EBD25C6}</vt:lpwstr>
  </property>
  <property fmtid="{D5CDD505-2E9C-101B-9397-08002B2CF9AE}" pid="80" name="WorkflowVersion">
    <vt:lpwstr>1</vt:lpwstr>
  </property>
  <property fmtid="{D5CDD505-2E9C-101B-9397-08002B2CF9AE}" pid="81" name="ParentVersionString">
    <vt:lpwstr>3431;#</vt:lpwstr>
  </property>
  <property fmtid="{D5CDD505-2E9C-101B-9397-08002B2CF9AE}" pid="82" name="ParentLeafName">
    <vt:lpwstr>3431;#</vt:lpwstr>
  </property>
  <property fmtid="{D5CDD505-2E9C-101B-9397-08002B2CF9AE}" pid="83" name="Combine">
    <vt:lpwstr>0</vt:lpwstr>
  </property>
  <property fmtid="{D5CDD505-2E9C-101B-9397-08002B2CF9AE}" pid="84" name="RepairDocument">
    <vt:lpwstr>0</vt:lpwstr>
  </property>
  <property fmtid="{D5CDD505-2E9C-101B-9397-08002B2CF9AE}" pid="85" name="ServerRedirected">
    <vt:lpwstr>0</vt:lpwstr>
  </property>
</Properties>
</file>